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当涂县太白镇人民政府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2020年公开招聘村级后备干部（村居工作者）报名表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D3E6DCD"/>
    <w:rsid w:val="2F3E1FE8"/>
    <w:rsid w:val="301E53C8"/>
    <w:rsid w:val="33657589"/>
    <w:rsid w:val="3723361C"/>
    <w:rsid w:val="380D464E"/>
    <w:rsid w:val="49B418E4"/>
    <w:rsid w:val="536A5B2C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2020-11-30T05:58:46Z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